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4FA2" w:rsidRDefault="00934FA2" w:rsidP="00A359A9">
      <w:pPr>
        <w:spacing w:line="360" w:lineRule="auto"/>
      </w:pPr>
    </w:p>
    <w:p w:rsidR="00934FA2" w:rsidRDefault="00934FA2" w:rsidP="00A963D3">
      <w:pPr>
        <w:spacing w:line="360" w:lineRule="auto"/>
        <w:rPr>
          <w:b/>
          <w:bCs/>
        </w:rPr>
      </w:pPr>
      <w:r w:rsidRPr="00D20C12">
        <w:t>Nr</w:t>
      </w:r>
      <w:r>
        <w:t>...............................</w:t>
      </w:r>
    </w:p>
    <w:p w:rsidR="00934FA2" w:rsidRPr="003A4342" w:rsidRDefault="00934FA2" w:rsidP="00A359A9">
      <w:pPr>
        <w:pStyle w:val="Default"/>
        <w:jc w:val="center"/>
        <w:rPr>
          <w:rFonts w:ascii="Calibri" w:hAnsi="Calibri"/>
          <w:b/>
          <w:bCs/>
          <w:sz w:val="32"/>
          <w:szCs w:val="32"/>
        </w:rPr>
      </w:pPr>
      <w:r w:rsidRPr="003A4342">
        <w:rPr>
          <w:rFonts w:ascii="Calibri" w:hAnsi="Calibri"/>
          <w:b/>
          <w:bCs/>
          <w:sz w:val="32"/>
          <w:szCs w:val="32"/>
        </w:rPr>
        <w:t xml:space="preserve">CERERE </w:t>
      </w:r>
    </w:p>
    <w:p w:rsidR="00934FA2" w:rsidRDefault="00934FA2" w:rsidP="00A359A9">
      <w:pPr>
        <w:pStyle w:val="Default"/>
        <w:jc w:val="center"/>
        <w:rPr>
          <w:rFonts w:ascii="Calibri" w:hAnsi="Calibri"/>
          <w:b/>
          <w:bCs/>
        </w:rPr>
      </w:pPr>
      <w:r>
        <w:rPr>
          <w:rFonts w:ascii="Calibri" w:hAnsi="Calibri"/>
          <w:b/>
          <w:bCs/>
        </w:rPr>
        <w:t xml:space="preserve">de </w:t>
      </w:r>
      <w:r>
        <w:rPr>
          <w:rFonts w:ascii="Calibri" w:hAnsi="Calibri"/>
          <w:b/>
          <w:bCs/>
          <w:lang w:val="ro-RO"/>
        </w:rPr>
        <w:t>î</w:t>
      </w:r>
      <w:r>
        <w:rPr>
          <w:rFonts w:ascii="Calibri" w:hAnsi="Calibri"/>
          <w:b/>
          <w:bCs/>
        </w:rPr>
        <w:t>nscriere la concurs</w:t>
      </w:r>
    </w:p>
    <w:p w:rsidR="00934FA2" w:rsidRDefault="00934FA2" w:rsidP="00A359A9">
      <w:pPr>
        <w:pStyle w:val="Default"/>
        <w:jc w:val="both"/>
        <w:rPr>
          <w:rFonts w:ascii="Calibri" w:hAnsi="Calibri"/>
          <w:b/>
          <w:bCs/>
        </w:rPr>
      </w:pPr>
    </w:p>
    <w:p w:rsidR="00934FA2" w:rsidRPr="00AF1757" w:rsidRDefault="00934FA2" w:rsidP="00A359A9">
      <w:pPr>
        <w:pStyle w:val="Default"/>
        <w:jc w:val="both"/>
        <w:rPr>
          <w:rFonts w:ascii="Calibri" w:hAnsi="Calibri"/>
        </w:rPr>
      </w:pPr>
      <w:r w:rsidRPr="00AF1757">
        <w:rPr>
          <w:rFonts w:ascii="Calibri" w:hAnsi="Calibri"/>
          <w:b/>
          <w:bCs/>
        </w:rPr>
        <w:t xml:space="preserve"> </w:t>
      </w:r>
    </w:p>
    <w:p w:rsidR="00934FA2" w:rsidRDefault="00934FA2" w:rsidP="00A81D07">
      <w:pPr>
        <w:pStyle w:val="Default"/>
        <w:spacing w:line="480" w:lineRule="auto"/>
        <w:rPr>
          <w:rFonts w:ascii="Calibri" w:hAnsi="Calibri"/>
        </w:rPr>
      </w:pPr>
      <w:r w:rsidRPr="00AF1757">
        <w:rPr>
          <w:rFonts w:ascii="Calibri" w:hAnsi="Calibri"/>
        </w:rPr>
        <w:t>Subsemnatul(a) ________________________________________________</w:t>
      </w:r>
      <w:r w:rsidRPr="00E12D1F">
        <w:rPr>
          <w:rFonts w:ascii="Calibri" w:hAnsi="Calibri"/>
        </w:rPr>
        <w:t xml:space="preserve"> </w:t>
      </w:r>
      <w:r w:rsidRPr="00AF1757">
        <w:rPr>
          <w:rFonts w:ascii="Calibri" w:hAnsi="Calibri"/>
        </w:rPr>
        <w:t>cu domiciliul în localitatea ___________________________ strada _______</w:t>
      </w:r>
      <w:r>
        <w:rPr>
          <w:rFonts w:ascii="Calibri" w:hAnsi="Calibri"/>
        </w:rPr>
        <w:t>____________</w:t>
      </w:r>
      <w:r w:rsidRPr="00AF1757">
        <w:rPr>
          <w:rFonts w:ascii="Calibri" w:hAnsi="Calibri"/>
        </w:rPr>
        <w:t>__________ nr. ____ bloc ______, etaj ____, apartament</w:t>
      </w:r>
      <w:r>
        <w:rPr>
          <w:rFonts w:ascii="Calibri" w:hAnsi="Calibri"/>
        </w:rPr>
        <w:t xml:space="preserve"> ______, </w:t>
      </w:r>
      <w:r w:rsidRPr="00AF1757">
        <w:rPr>
          <w:rFonts w:ascii="Calibri" w:hAnsi="Calibri"/>
        </w:rPr>
        <w:t xml:space="preserve"> judeţul/sectorul ______________ </w:t>
      </w:r>
      <w:r>
        <w:rPr>
          <w:rFonts w:ascii="Calibri" w:hAnsi="Calibri"/>
        </w:rPr>
        <w:t xml:space="preserve">, </w:t>
      </w:r>
      <w:r w:rsidRPr="000817D6">
        <w:rPr>
          <w:rFonts w:ascii="Calibri" w:hAnsi="Calibri"/>
          <w:color w:val="auto"/>
        </w:rPr>
        <w:t>posesor/posesoare al/a cărţii de identitate seria _____, nr. ______________, eliberată de ___________________, la data de _____________,</w:t>
      </w:r>
      <w:r w:rsidRPr="000817D6">
        <w:rPr>
          <w:rFonts w:ascii="Calibri" w:hAnsi="Calibri"/>
          <w:color w:val="FF00FF"/>
        </w:rPr>
        <w:t xml:space="preserve"> </w:t>
      </w:r>
      <w:r w:rsidRPr="008730E6">
        <w:rPr>
          <w:rFonts w:ascii="Calibri" w:hAnsi="Calibri"/>
          <w:color w:val="auto"/>
        </w:rPr>
        <w:t>CNP __________________________________,</w:t>
      </w:r>
      <w:r>
        <w:rPr>
          <w:rFonts w:ascii="Calibri" w:hAnsi="Calibri"/>
        </w:rPr>
        <w:t xml:space="preserve">telefon </w:t>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t xml:space="preserve">_____________________, solicit </w:t>
      </w:r>
      <w:r>
        <w:rPr>
          <w:rFonts w:ascii="Calibri" w:hAnsi="Calibri"/>
          <w:lang w:val="ro-RO"/>
        </w:rPr>
        <w:t>î</w:t>
      </w:r>
      <w:r>
        <w:rPr>
          <w:rFonts w:ascii="Calibri" w:hAnsi="Calibri"/>
        </w:rPr>
        <w:t>nscrierea la concursul de ocupare a postului de ___________________________ din cadrul ___________________________________________.</w:t>
      </w:r>
    </w:p>
    <w:p w:rsidR="00934FA2" w:rsidRPr="00802DF0" w:rsidRDefault="00934FA2" w:rsidP="0096321A">
      <w:pPr>
        <w:spacing w:after="0" w:line="240" w:lineRule="auto"/>
        <w:jc w:val="both"/>
        <w:rPr>
          <w:rFonts w:ascii="Arial" w:hAnsi="Arial" w:cs="Arial"/>
          <w:sz w:val="30"/>
          <w:szCs w:val="30"/>
          <w:lang w:val="en-US"/>
        </w:rPr>
      </w:pPr>
      <w:r w:rsidRPr="009B0518">
        <w:rPr>
          <w:sz w:val="24"/>
          <w:szCs w:val="24"/>
        </w:rPr>
        <w:t>În calitate de participant la procesul de recrutare şi selecţie, cunoscând că falsul în declaraţii este pedepsit în conformitate cu art. 326 din Codul Penal şi întelegând că orice omisiune sau incorectitudine în prezentarea informaţiilor constituie fals în declaraţii şi este pedepsită conform legii, declar pe propria răspundere că documentele anexate prezentei cereri sunt autentice.</w:t>
      </w:r>
    </w:p>
    <w:p w:rsidR="00934FA2" w:rsidRDefault="00934FA2" w:rsidP="00123C20">
      <w:pPr>
        <w:pStyle w:val="Default"/>
        <w:spacing w:line="480" w:lineRule="auto"/>
        <w:jc w:val="both"/>
        <w:rPr>
          <w:rFonts w:ascii="Calibri" w:hAnsi="Calibri"/>
        </w:rPr>
      </w:pPr>
    </w:p>
    <w:p w:rsidR="00934FA2" w:rsidRDefault="00934FA2" w:rsidP="00A359A9">
      <w:pPr>
        <w:pStyle w:val="Default"/>
        <w:spacing w:line="360" w:lineRule="auto"/>
        <w:jc w:val="both"/>
        <w:rPr>
          <w:rFonts w:ascii="Calibri" w:hAnsi="Calibri"/>
        </w:rPr>
      </w:pPr>
      <w:r w:rsidRPr="00AF1757">
        <w:rPr>
          <w:rFonts w:ascii="Calibri" w:hAnsi="Calibri"/>
        </w:rPr>
        <w:t>Am luat cunoş</w:t>
      </w:r>
      <w:r>
        <w:rPr>
          <w:rFonts w:ascii="Calibri" w:hAnsi="Calibri"/>
        </w:rPr>
        <w:t>tinţă şi sunt de acord cu condiţ</w:t>
      </w:r>
      <w:r w:rsidRPr="00AF1757">
        <w:rPr>
          <w:rFonts w:ascii="Calibri" w:hAnsi="Calibri"/>
        </w:rPr>
        <w:t>iile de recrutare, selecţionare şi participare la concurs.</w:t>
      </w:r>
    </w:p>
    <w:p w:rsidR="00934FA2" w:rsidRPr="00AF1757" w:rsidRDefault="00934FA2" w:rsidP="00A359A9">
      <w:pPr>
        <w:pStyle w:val="Default"/>
        <w:spacing w:line="360" w:lineRule="auto"/>
        <w:jc w:val="both"/>
        <w:rPr>
          <w:rFonts w:ascii="Calibri" w:hAnsi="Calibri"/>
        </w:rPr>
      </w:pPr>
      <w:r w:rsidRPr="00AF1757">
        <w:rPr>
          <w:rFonts w:ascii="Calibri" w:hAnsi="Calibri"/>
        </w:rPr>
        <w:t xml:space="preserve"> </w:t>
      </w:r>
    </w:p>
    <w:p w:rsidR="00934FA2" w:rsidRDefault="00934FA2" w:rsidP="00616F26">
      <w:pPr>
        <w:spacing w:after="0" w:line="240" w:lineRule="auto"/>
        <w:ind w:firstLine="357"/>
        <w:jc w:val="both"/>
        <w:rPr>
          <w:b/>
          <w:bCs/>
          <w:sz w:val="20"/>
          <w:szCs w:val="20"/>
          <w:lang w:val="pt-BR"/>
        </w:rPr>
      </w:pPr>
      <w:r w:rsidRPr="003D2344">
        <w:rPr>
          <w:b/>
          <w:bCs/>
          <w:sz w:val="20"/>
          <w:szCs w:val="20"/>
          <w:lang w:val="pt-BR"/>
        </w:rPr>
        <w:t>Declar pe propria răspundere următoarele:</w:t>
      </w:r>
    </w:p>
    <w:p w:rsidR="00934FA2" w:rsidRPr="003D2344" w:rsidRDefault="00934FA2" w:rsidP="00616F26">
      <w:pPr>
        <w:spacing w:after="0" w:line="240" w:lineRule="auto"/>
        <w:ind w:firstLine="357"/>
        <w:jc w:val="both"/>
        <w:rPr>
          <w:b/>
          <w:bCs/>
          <w:sz w:val="20"/>
          <w:szCs w:val="20"/>
          <w:lang w:val="pt-BR"/>
        </w:rPr>
      </w:pPr>
    </w:p>
    <w:p w:rsidR="00934FA2" w:rsidRPr="00F436E7" w:rsidRDefault="00934FA2" w:rsidP="00616F26">
      <w:pPr>
        <w:numPr>
          <w:ilvl w:val="0"/>
          <w:numId w:val="2"/>
        </w:numPr>
        <w:tabs>
          <w:tab w:val="clear" w:pos="720"/>
          <w:tab w:val="num" w:pos="210"/>
        </w:tabs>
        <w:spacing w:after="0" w:line="240" w:lineRule="auto"/>
        <w:ind w:left="224" w:hanging="252"/>
        <w:jc w:val="both"/>
        <w:rPr>
          <w:bCs/>
          <w:color w:val="000000"/>
          <w:sz w:val="20"/>
          <w:szCs w:val="20"/>
          <w:lang w:val="pt-BR"/>
        </w:rPr>
      </w:pPr>
      <w:r w:rsidRPr="00E83FE9">
        <w:rPr>
          <w:bCs/>
          <w:sz w:val="20"/>
          <w:szCs w:val="20"/>
          <w:lang w:val="pt-BR"/>
        </w:rPr>
        <w:t xml:space="preserve">consimţământul este dat în mod liber şi explicit </w:t>
      </w:r>
      <w:r w:rsidRPr="00CB7ACC">
        <w:rPr>
          <w:rFonts w:cs="Tahoma"/>
          <w:sz w:val="20"/>
          <w:szCs w:val="20"/>
          <w:lang w:val="pt-BR"/>
        </w:rPr>
        <w:t xml:space="preserve">pentru prelucrarea datelor personale pe care le-am furnizat prin intermediul </w:t>
      </w:r>
      <w:r>
        <w:rPr>
          <w:rFonts w:cs="Tahoma"/>
          <w:sz w:val="20"/>
          <w:szCs w:val="20"/>
          <w:lang w:val="pt-BR"/>
        </w:rPr>
        <w:t xml:space="preserve">prezentei </w:t>
      </w:r>
      <w:r w:rsidRPr="00CB7ACC">
        <w:rPr>
          <w:rFonts w:cs="Tahoma"/>
          <w:sz w:val="20"/>
          <w:szCs w:val="20"/>
          <w:lang w:val="pt-BR"/>
        </w:rPr>
        <w:t>cereri</w:t>
      </w:r>
      <w:r w:rsidRPr="00E83FE9">
        <w:rPr>
          <w:bCs/>
          <w:sz w:val="20"/>
          <w:szCs w:val="20"/>
          <w:lang w:val="pt-BR"/>
        </w:rPr>
        <w:t>;</w:t>
      </w:r>
    </w:p>
    <w:p w:rsidR="00934FA2" w:rsidRPr="00F436E7" w:rsidRDefault="00934FA2" w:rsidP="00616F26">
      <w:pPr>
        <w:tabs>
          <w:tab w:val="num" w:pos="210"/>
          <w:tab w:val="num" w:pos="714"/>
        </w:tabs>
        <w:spacing w:after="0" w:line="240" w:lineRule="auto"/>
        <w:ind w:left="224" w:hanging="252"/>
        <w:jc w:val="both"/>
        <w:rPr>
          <w:bCs/>
          <w:color w:val="000000"/>
          <w:sz w:val="20"/>
          <w:szCs w:val="20"/>
          <w:lang w:val="pt-BR"/>
        </w:rPr>
      </w:pPr>
      <w:r w:rsidRPr="00E83FE9">
        <w:rPr>
          <w:bCs/>
          <w:sz w:val="20"/>
          <w:szCs w:val="20"/>
          <w:lang w:val="pt-BR"/>
        </w:rPr>
        <w:t xml:space="preserve"> </w:t>
      </w:r>
    </w:p>
    <w:p w:rsidR="00934FA2" w:rsidRPr="00F436E7" w:rsidRDefault="00934FA2" w:rsidP="00616F26">
      <w:pPr>
        <w:numPr>
          <w:ilvl w:val="0"/>
          <w:numId w:val="2"/>
        </w:numPr>
        <w:tabs>
          <w:tab w:val="clear" w:pos="720"/>
          <w:tab w:val="num" w:pos="210"/>
          <w:tab w:val="num" w:pos="714"/>
        </w:tabs>
        <w:spacing w:after="0" w:line="240" w:lineRule="auto"/>
        <w:ind w:left="224" w:hanging="252"/>
        <w:jc w:val="both"/>
        <w:rPr>
          <w:rFonts w:cs="Arial"/>
          <w:sz w:val="20"/>
          <w:szCs w:val="20"/>
          <w:lang w:val="pt-BR"/>
        </w:rPr>
      </w:pPr>
      <w:r w:rsidRPr="00F436E7">
        <w:rPr>
          <w:rFonts w:cs="Arial"/>
          <w:color w:val="000000"/>
          <w:sz w:val="20"/>
          <w:szCs w:val="20"/>
          <w:lang w:val="pt-BR"/>
        </w:rPr>
        <w:t xml:space="preserve">am fost informat/ă de către operator despre categoriile de date </w:t>
      </w:r>
      <w:r w:rsidRPr="00F436E7">
        <w:rPr>
          <w:sz w:val="20"/>
          <w:szCs w:val="20"/>
          <w:lang w:val="ro-RO"/>
        </w:rPr>
        <w:t>personale, scopul şi temeiul juridic în baza căruia acestea sunt prelucrate, destinatarii cărora vor fi divulgate, precum şi cu privire la durata lor de păstrare şi drepturile pe care pot să le exercit, în mod gratuit, conform regulamentului general de protecţie a datelor;</w:t>
      </w:r>
    </w:p>
    <w:p w:rsidR="00934FA2" w:rsidRPr="00F436E7" w:rsidRDefault="00934FA2" w:rsidP="00616F26">
      <w:pPr>
        <w:tabs>
          <w:tab w:val="num" w:pos="210"/>
          <w:tab w:val="num" w:pos="714"/>
        </w:tabs>
        <w:spacing w:after="0" w:line="240" w:lineRule="auto"/>
        <w:ind w:left="224" w:hanging="252"/>
        <w:jc w:val="both"/>
        <w:rPr>
          <w:rFonts w:cs="Arial"/>
          <w:sz w:val="20"/>
          <w:szCs w:val="20"/>
          <w:lang w:val="pt-BR"/>
        </w:rPr>
      </w:pPr>
    </w:p>
    <w:p w:rsidR="00934FA2" w:rsidRPr="00F436E7" w:rsidRDefault="00934FA2" w:rsidP="00616F26">
      <w:pPr>
        <w:numPr>
          <w:ilvl w:val="0"/>
          <w:numId w:val="2"/>
        </w:numPr>
        <w:tabs>
          <w:tab w:val="clear" w:pos="720"/>
          <w:tab w:val="num" w:pos="210"/>
          <w:tab w:val="num" w:pos="714"/>
        </w:tabs>
        <w:spacing w:after="0" w:line="240" w:lineRule="auto"/>
        <w:ind w:left="224" w:hanging="252"/>
        <w:jc w:val="both"/>
        <w:rPr>
          <w:bCs/>
          <w:sz w:val="20"/>
          <w:szCs w:val="20"/>
          <w:lang w:val="ro-RO"/>
        </w:rPr>
      </w:pPr>
      <w:r w:rsidRPr="00E83FE9">
        <w:rPr>
          <w:bCs/>
          <w:sz w:val="20"/>
          <w:szCs w:val="20"/>
          <w:lang w:val="pt-BR"/>
        </w:rPr>
        <w:t>c</w:t>
      </w:r>
      <w:r w:rsidRPr="00E83FE9">
        <w:rPr>
          <w:bCs/>
          <w:sz w:val="20"/>
          <w:szCs w:val="20"/>
          <w:lang w:val="ro-RO"/>
        </w:rPr>
        <w:t xml:space="preserve">unosc faptul că am dreptul să îmi retrag în orice moment consimţământul dat în mod specific pentru o anumită prelucrare de date, precum şi faptul că retragerea consimţământului nu afectează legalitatea prelucrării </w:t>
      </w:r>
      <w:r w:rsidRPr="00E83FE9">
        <w:rPr>
          <w:bCs/>
          <w:color w:val="000000"/>
          <w:sz w:val="20"/>
          <w:szCs w:val="20"/>
          <w:lang w:val="ro-RO"/>
        </w:rPr>
        <w:t xml:space="preserve">efectuate pe </w:t>
      </w:r>
      <w:bookmarkStart w:id="0" w:name="_GoBack"/>
      <w:bookmarkEnd w:id="0"/>
      <w:r w:rsidRPr="00E83FE9">
        <w:rPr>
          <w:bCs/>
          <w:color w:val="000000"/>
          <w:sz w:val="20"/>
          <w:szCs w:val="20"/>
          <w:lang w:val="ro-RO"/>
        </w:rPr>
        <w:t xml:space="preserve">baza consimţământului dat înainte de retragerea acestuia; </w:t>
      </w:r>
    </w:p>
    <w:p w:rsidR="00934FA2" w:rsidRPr="00E83FE9" w:rsidRDefault="00934FA2" w:rsidP="00616F26">
      <w:pPr>
        <w:tabs>
          <w:tab w:val="num" w:pos="210"/>
          <w:tab w:val="num" w:pos="714"/>
        </w:tabs>
        <w:spacing w:after="0" w:line="240" w:lineRule="auto"/>
        <w:ind w:left="224" w:hanging="252"/>
        <w:jc w:val="both"/>
        <w:rPr>
          <w:bCs/>
          <w:sz w:val="20"/>
          <w:szCs w:val="20"/>
          <w:lang w:val="ro-RO"/>
        </w:rPr>
      </w:pPr>
    </w:p>
    <w:p w:rsidR="00934FA2" w:rsidRPr="00CB7ACC" w:rsidRDefault="00934FA2" w:rsidP="00616F26">
      <w:pPr>
        <w:numPr>
          <w:ilvl w:val="0"/>
          <w:numId w:val="2"/>
        </w:numPr>
        <w:tabs>
          <w:tab w:val="clear" w:pos="720"/>
          <w:tab w:val="num" w:pos="210"/>
          <w:tab w:val="num" w:pos="714"/>
        </w:tabs>
        <w:spacing w:after="0" w:line="240" w:lineRule="auto"/>
        <w:ind w:left="224" w:hanging="252"/>
        <w:jc w:val="both"/>
        <w:rPr>
          <w:rFonts w:cs="Arial"/>
          <w:sz w:val="20"/>
          <w:szCs w:val="20"/>
          <w:lang w:val="ro-RO"/>
        </w:rPr>
      </w:pPr>
      <w:r>
        <w:rPr>
          <w:rFonts w:cs="Tahoma"/>
          <w:color w:val="000000"/>
          <w:sz w:val="20"/>
          <w:szCs w:val="20"/>
          <w:lang w:val="ro-RO"/>
        </w:rPr>
        <w:t xml:space="preserve"> </w:t>
      </w:r>
      <w:r w:rsidRPr="00CB7ACC">
        <w:rPr>
          <w:rFonts w:cs="Tahoma"/>
          <w:color w:val="000000"/>
          <w:sz w:val="20"/>
          <w:szCs w:val="20"/>
          <w:lang w:val="ro-RO"/>
        </w:rPr>
        <w:t>a</w:t>
      </w:r>
      <w:r w:rsidRPr="00CB7ACC">
        <w:rPr>
          <w:rFonts w:cs="Arial"/>
          <w:color w:val="000000"/>
          <w:sz w:val="20"/>
          <w:szCs w:val="20"/>
          <w:lang w:val="ro-RO"/>
        </w:rPr>
        <w:t>m fost înştiinţat</w:t>
      </w:r>
      <w:r>
        <w:rPr>
          <w:rFonts w:cs="Arial"/>
          <w:color w:val="000000"/>
          <w:sz w:val="20"/>
          <w:szCs w:val="20"/>
          <w:lang w:val="ro-RO"/>
        </w:rPr>
        <w:t>/a</w:t>
      </w:r>
      <w:r w:rsidRPr="00CB7ACC">
        <w:rPr>
          <w:rFonts w:cs="Arial"/>
          <w:color w:val="000000"/>
          <w:sz w:val="20"/>
          <w:szCs w:val="20"/>
          <w:lang w:val="ro-RO"/>
        </w:rPr>
        <w:t xml:space="preserve"> că datele furnizate de subsematul</w:t>
      </w:r>
      <w:r>
        <w:rPr>
          <w:rFonts w:cs="Arial"/>
          <w:color w:val="000000"/>
          <w:sz w:val="20"/>
          <w:szCs w:val="20"/>
          <w:lang w:val="ro-RO"/>
        </w:rPr>
        <w:t>/a</w:t>
      </w:r>
      <w:r w:rsidRPr="00CB7ACC">
        <w:rPr>
          <w:rFonts w:cs="Arial"/>
          <w:color w:val="000000"/>
          <w:sz w:val="20"/>
          <w:szCs w:val="20"/>
          <w:lang w:val="ro-RO"/>
        </w:rPr>
        <w:t xml:space="preserve"> prin intermediul </w:t>
      </w:r>
      <w:r>
        <w:rPr>
          <w:rFonts w:cs="Arial"/>
          <w:color w:val="000000"/>
          <w:sz w:val="20"/>
          <w:szCs w:val="20"/>
          <w:lang w:val="ro-RO"/>
        </w:rPr>
        <w:t>prezentei cereri</w:t>
      </w:r>
      <w:r w:rsidRPr="00CB7ACC">
        <w:rPr>
          <w:rFonts w:cs="Arial"/>
          <w:color w:val="000000"/>
          <w:sz w:val="20"/>
          <w:szCs w:val="20"/>
          <w:lang w:val="ro-RO"/>
        </w:rPr>
        <w:t xml:space="preserve"> vor fi tratate confidenţial, în conformitate cu prevederile legale în vigoare şi normele de protecţie a datelor.</w:t>
      </w:r>
    </w:p>
    <w:p w:rsidR="00934FA2" w:rsidRDefault="00934FA2" w:rsidP="00616F26">
      <w:pPr>
        <w:pStyle w:val="Default"/>
        <w:jc w:val="both"/>
        <w:rPr>
          <w:rFonts w:ascii="Calibri" w:hAnsi="Calibri"/>
          <w:b/>
          <w:lang w:val="it-IT"/>
        </w:rPr>
      </w:pPr>
    </w:p>
    <w:p w:rsidR="00934FA2" w:rsidRDefault="00934FA2" w:rsidP="00123C20">
      <w:pPr>
        <w:pStyle w:val="Default"/>
        <w:ind w:left="360"/>
        <w:jc w:val="both"/>
        <w:rPr>
          <w:rFonts w:ascii="Calibri" w:hAnsi="Calibri"/>
          <w:b/>
          <w:lang w:val="it-IT"/>
        </w:rPr>
      </w:pPr>
    </w:p>
    <w:p w:rsidR="00934FA2" w:rsidRPr="00A359A9" w:rsidRDefault="00934FA2" w:rsidP="00123C20">
      <w:pPr>
        <w:pStyle w:val="Default"/>
        <w:jc w:val="both"/>
      </w:pPr>
      <w:r>
        <w:rPr>
          <w:rFonts w:ascii="Calibri" w:hAnsi="Calibri"/>
          <w:b/>
          <w:lang w:val="it-IT"/>
        </w:rPr>
        <w:t xml:space="preserve">       </w:t>
      </w:r>
      <w:r w:rsidRPr="00922188">
        <w:rPr>
          <w:rFonts w:ascii="Calibri" w:hAnsi="Calibri"/>
          <w:b/>
          <w:lang w:val="it-IT"/>
        </w:rPr>
        <w:t>Data:</w:t>
      </w:r>
      <w:r w:rsidRPr="00922188">
        <w:rPr>
          <w:rFonts w:ascii="Calibri" w:hAnsi="Calibri"/>
          <w:b/>
          <w:lang w:val="it-IT"/>
        </w:rPr>
        <w:tab/>
      </w:r>
      <w:r w:rsidRPr="00922188">
        <w:rPr>
          <w:rFonts w:ascii="Calibri" w:hAnsi="Calibri"/>
          <w:b/>
          <w:lang w:val="it-IT"/>
        </w:rPr>
        <w:tab/>
      </w:r>
      <w:r w:rsidRPr="00922188">
        <w:rPr>
          <w:rFonts w:ascii="Calibri" w:hAnsi="Calibri"/>
          <w:b/>
          <w:lang w:val="it-IT"/>
        </w:rPr>
        <w:tab/>
      </w:r>
      <w:r w:rsidRPr="00922188">
        <w:rPr>
          <w:rFonts w:ascii="Calibri" w:hAnsi="Calibri"/>
          <w:b/>
          <w:lang w:val="it-IT"/>
        </w:rPr>
        <w:tab/>
      </w:r>
      <w:r w:rsidRPr="00922188">
        <w:rPr>
          <w:rFonts w:ascii="Calibri" w:hAnsi="Calibri"/>
          <w:b/>
          <w:lang w:val="it-IT"/>
        </w:rPr>
        <w:tab/>
      </w:r>
      <w:r w:rsidRPr="00922188">
        <w:rPr>
          <w:rFonts w:ascii="Calibri" w:hAnsi="Calibri"/>
          <w:b/>
          <w:lang w:val="it-IT"/>
        </w:rPr>
        <w:tab/>
      </w:r>
      <w:r w:rsidRPr="00922188">
        <w:rPr>
          <w:rFonts w:ascii="Calibri" w:hAnsi="Calibri"/>
          <w:b/>
          <w:lang w:val="it-IT"/>
        </w:rPr>
        <w:tab/>
      </w:r>
      <w:r w:rsidRPr="00922188">
        <w:rPr>
          <w:rFonts w:ascii="Calibri" w:hAnsi="Calibri"/>
          <w:b/>
          <w:lang w:val="it-IT"/>
        </w:rPr>
        <w:tab/>
      </w:r>
      <w:r w:rsidRPr="00922188">
        <w:rPr>
          <w:rFonts w:ascii="Calibri" w:hAnsi="Calibri"/>
          <w:b/>
          <w:lang w:val="it-IT"/>
        </w:rPr>
        <w:tab/>
        <w:t>Semnătura,</w:t>
      </w:r>
      <w:r>
        <w:rPr>
          <w:noProof/>
        </w:rPr>
        <w:pict>
          <v:shapetype id="_x0000_t32" coordsize="21600,21600" o:spt="32" o:oned="t" path="m,l21600,21600e" filled="f">
            <v:path arrowok="t" fillok="f" o:connecttype="none"/>
            <o:lock v:ext="edit" shapetype="t"/>
          </v:shapetype>
          <v:shape id="AutoShape 5" o:spid="_x0000_s1029" type="#_x0000_t32" style="position:absolute;left:0;text-align:left;margin-left:-49.5pt;margin-top:29pt;width:597.75pt;height:.75pt;flip:y;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" strokecolor="#d8d8d8"/>
        </w:pict>
      </w:r>
    </w:p>
    <w:sectPr w:rsidR="00934FA2" w:rsidRPr="00A359A9" w:rsidSect="00123C20">
      <w:headerReference w:type="even" r:id="rId7"/>
      <w:headerReference w:type="default" r:id="rId8"/>
      <w:footerReference w:type="even" r:id="rId9"/>
      <w:footerReference w:type="default" r:id="rId10"/>
      <w:headerReference w:type="first" r:id="rId11"/>
      <w:footerReference w:type="first" r:id="rId12"/>
      <w:pgSz w:w="11906" w:h="16838"/>
      <w:pgMar w:top="2087" w:right="651" w:bottom="540" w:left="1440" w:header="44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4FA2" w:rsidRDefault="00934FA2" w:rsidP="00120A98">
      <w:pPr>
        <w:spacing w:after="0" w:line="240" w:lineRule="auto"/>
      </w:pPr>
      <w:r>
        <w:separator/>
      </w:r>
    </w:p>
  </w:endnote>
  <w:endnote w:type="continuationSeparator" w:id="0">
    <w:p w:rsidR="00934FA2" w:rsidRDefault="00934FA2" w:rsidP="00120A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FA2" w:rsidRDefault="00934FA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FA2" w:rsidRDefault="00934FA2" w:rsidP="00FE37BD">
    <w:pPr>
      <w:pStyle w:val="Footer"/>
      <w:tabs>
        <w:tab w:val="clear" w:pos="4513"/>
        <w:tab w:val="clear" w:pos="9026"/>
        <w:tab w:val="left" w:pos="1395"/>
      </w:tabs>
    </w:pPr>
    <w:r>
      <w:tab/>
    </w:r>
  </w:p>
  <w:p w:rsidR="00934FA2" w:rsidRDefault="00934FA2" w:rsidP="00FE37BD">
    <w:pPr>
      <w:pStyle w:val="Footer"/>
      <w:tabs>
        <w:tab w:val="clear" w:pos="4513"/>
        <w:tab w:val="clear" w:pos="9026"/>
        <w:tab w:val="left" w:pos="1395"/>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FA2" w:rsidRDefault="00934FA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4FA2" w:rsidRDefault="00934FA2" w:rsidP="00120A98">
      <w:pPr>
        <w:spacing w:after="0" w:line="240" w:lineRule="auto"/>
      </w:pPr>
      <w:r>
        <w:separator/>
      </w:r>
    </w:p>
  </w:footnote>
  <w:footnote w:type="continuationSeparator" w:id="0">
    <w:p w:rsidR="00934FA2" w:rsidRDefault="00934FA2" w:rsidP="00120A9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FA2" w:rsidRDefault="00934FA2">
    <w:pPr>
      <w:pStyle w:val="Header"/>
    </w:pPr>
    <w:r w:rsidRPr="0004560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i1028" type="#_x0000_t75" alt="header termoenergetica word-01-01-01-01" style="width:441pt;height:75pt;visibility:visible">
          <v:imagedata r:id="rId1" o:title=""/>
        </v:shape>
      </w:pict>
    </w:r>
    <w:r w:rsidRPr="00045607">
      <w:rPr>
        <w:noProof/>
      </w:rPr>
      <w:pict>
        <v:shape id="Picture 18" o:spid="_x0000_i1029" type="#_x0000_t75" alt="header termoenergetica word-01-01-01-01" style="width:441pt;height:75pt;visibility:visible">
          <v:imagedata r:id="rId1" o:title=""/>
        </v:shape>
      </w:pict>
    </w:r>
    <w:r w:rsidRPr="00045607">
      <w:rPr>
        <w:noProof/>
      </w:rPr>
      <w:pict>
        <v:shape id="Picture 19" o:spid="_x0000_i1030" type="#_x0000_t75" alt="header termoenergetica word-01-01-01-01" style="width:441pt;height:75pt;visibility:visible">
          <v:imagedata r:id="rId1" o:titl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FA2" w:rsidRPr="00DF5A37" w:rsidRDefault="00934FA2" w:rsidP="00C01190">
    <w:pPr>
      <w:pStyle w:val="Header"/>
      <w:tabs>
        <w:tab w:val="clear" w:pos="9026"/>
        <w:tab w:val="right" w:pos="5245"/>
      </w:tabs>
      <w:ind w:left="-360" w:right="-1440"/>
    </w:pPr>
    <w:r>
      <w:rPr>
        <w:noProof/>
      </w:rPr>
      <w:pict>
        <v:group id="Group 1" o:spid="_x0000_s2049" style="position:absolute;left:0;text-align:left;margin-left:-12.05pt;margin-top:5.55pt;width:482.9pt;height:83.55pt;z-index:251660288" coordorigin="1254,1226" coordsize="9658,16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gJCgsMDQ4PEBESExQVFhcYGRoaGxwdHh8gISIj&#10;JCUmJygpKissLS4vMDExMjM0NTY3ODk6Ozw9Pj9AQUJDREVGR0hJSktMTU5PUFFSU1RVVldYWVpb&#10;XF1eX2BhYmNkZWZnaGlqa2xtbm9wcXJzdHV2d3h5ent8fX5/gIGCg4SFhoeIiYqLjI2Oj5CRkpOU&#10;lZaXmJmam5ydnp+goaKjpKWmp6ipqqusra6wsbKztLW2t7i5uru8vb6/wMHCw8TFxsfIycrLzM3O&#10;z9DR09TV1tfY2drb3N3e3+Dh4uPk5ebn6Onq6+zt7u/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9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10;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w88teZdV8m6ra6rpV1LaXlpKs0E8LFHjdDUMpHQj+w7YqkfmXy1pXnLSrrStVtYruzu4mhng&#10;mUOkiOKFWB6g/wBo3zoH51fnn51/5yE8xvr/AJrv2vLsosS7KkccaDZI41ARFrViFAqxZjVmJxV5&#10;/wDkr+Rnkr/nHvy4mgeVLBbO0DtK27PJJI53eSRiXdqUUFiaKFUUVQM5Hir1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&#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mv5cfmBrP5VeaNN8x6NL6N7p1xHcwt1HJD&#10;Xiw7owqrr0ZSVOxxVhX5j/l/o35q+V9S8uazF61lqNvJbTL0PFxTkp7OpoyN1VgGG4z9E/8Aznt5&#10;D0f/AJzT/wCcc9J/NLy1EHu9MtjqIVaM/wBWYcb63Yjq1u6Fz2HoyhR+8xV/Ox/zgT581j/nCz/n&#10;IzVvyt8yylLTU7kacWaqp9ZU8rG4UHotwjhB3PrRFj+7z80eKv6XM2KuzYq7Nirs2KuzYq7Nirs2&#10;KuzYq7Nirs2Kuz9H/wDz53/8kh5y/wC2lP8A9QEOKv5wP+fxH/k7/Jv/AGzYP+o+bPzgYq/o/wA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7s/8+bv+ciYoL7U/wArNYdXgvlkvtPW&#10;WhUyBKXUFDWokjAlC/Z/dzE7vir8Jv8An8j/AM47Sz2Omfmno6Mk9i0djqDRVDCMvW1nqKUMchMR&#10;b7X7yEDZM+bH/ObX/OPT/wDONH5t6t5eiUiwkYXunsa72s5JRancmJg0LH9poye+Kv0n/wCcJf8A&#10;nIVP+cl/yk0nzDKwN/GpstQUU2uoAA7UGwEqlZlH7KyAds8m4q+ss2KuzYq7Nirs2KuzYq7Nirs2&#10;KuzYq7Nirs/R/wD8+d//ACSHnL/tpT/9QEOKv5wP+fxH/k7/ACb/ANs2D/qPmz84GKv6P8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yb/lr+YGr/lT5q0zzJpMnC8025iuoiehaNgeL&#10;DujCquP2lJHfFWEfmV+X+kfmt5V1Py3q0fOz1K2ltZQOoWRSOSns6mjIf2WAPbP0If8APzHyDpP/&#10;ADk/+Qmhfmx5cjMj6fDFdnjQt9RuwomRwtavby8C3++ws9e+Kv57/wDn2d5+1b/nGD8+9d/KfzHI&#10;I01CaW0HKoX69aFjC6FqUS4i5hf9+FoKds/Nxir+kfNirs2KuzYq7Nirs2KuzYq7Nirs2KuzYq7P&#10;0f8A/Pnf/wAkh5y/7aU//UBDir+cD/n8R/5O/wAm/wDbNg/6j5s/OBir+j/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TNpjN/znH/&#10;AM4NNCf3+r6XZmOp+J/rmkUZdzWslxbhan/l4PzxV/Mzqar/AM4Of85yrMP3GkapeCSg+FPqer1V&#10;thSkdvcFqD/l3Hyz8zOKv6Zs2KuzYq7Nirs2KuzYq7Nirs2KuzYq7P0f/wDPnf8A8kh5y/7aU/8A&#10;1AQ4q/nA/wCfxH/k7/Jv/bNg/wCo+bPzgYq/o/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1f/AOfNv/k+p/8AtiXv/J62xV+UH/P5L/yQsH/bbsv+TNznn/8A5+Rf&#10;+tJecf8AmJt/+oKDFX0B/wA+3f8A1m3yd/zDXH/UbPniDFX2/mxV2bFXZsVdmxV2bFXZ+h7/AJ9s&#10;/wDrHv5jf8xOu/8AdEtMVfzw/wDPyb/1sL8uf+YbQv8Aut3efnhxV/Q9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9X/APnzb/5Pqf8A7Yl7/wAnrbFX5Qf8/kv/&#10;ACQsH/bbsv8Akzc55/8A+fkX/rSXnH/mJt/+oKDFX0B/z7d/9Zt8nf8AMNcf9Rs+eIMVfb+bFXZs&#10;VdmxV2bFXZsVdn6Hv+fbP/rHv5jf8xOu/wDdEtMVfzw/8/Jv/Wwvy5/5htC/7rd3n54cVf0P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V//nzb/wCT6n/7Yl7/&#10;AMnrbFX5Qf8AP5L/AMkLB/227L/kzc55g/5z9Jb/AJyH861/6uT/APJtMVfT/wDzgEAv/OPHkqn/&#10;AFbU/wCTj54/xV9gZsVdmxV2bFXZsVdmxV2foe/59s/+se/mN/zE67/3RLTFX88P/Pyb/wBbC/Ln&#10;/mG0L/ut3efnhxV/Q9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9X/8Anzb/AOT6n/7Yl7/yetsVflB/z+S/8kLB/wBtuy/5M3OeX/8AnPz/ANaG86/9tJ/+IJir&#10;6g/5wD/9Z58lf9s1P+JvnkDFX1/mxV2bFXZsVdmxV2bFXZ+h7/n2z/6x7+Y3/MTrv/dEtMVfzw/8&#10;/Jv/AFsL8uf+YbQv+63d5+eHFX9D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1f/wCfNv8A5Pqf/tiXv/J62xV+UH/P5L/yQsH/AG27L/kzc55f/wCc/P8A1obz&#10;r/20n/4gmKvqD/nAP/1nnyV/2zU/4m+eQMVfX+bFXZsVdmxV2bFXZsVdn6Hv+fbP/rHv5jf8xOu/&#10;90S0xV/PD/z8m/8AWwvy5/5htC/7rd3n54cVf0P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fV//AJ82/wDk+p/+2Je/8nrbFX5Qf8/kv/JCwf8Abbsv+TNznl//&#10;AJz8/wDWhvOv/bSf/iCYq+oP+cA//WefJX/bNT/ib55AxV9f5sVdmxV2bFXZsVdmxV2foe/59s/+&#10;se/mN/zE67/3RLTFX88P/Pyb/wBbC/Ln/mG0L/ut3efnhxV/Q9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9X/8Anzb/AOT6n/7Yl7/yetsVflB/z+S/8kLB/wBt&#10;uy/5M3OeX/8AnPz/ANaG86/9tJ/+IJir6g/5wD/9Z58lf9s1P+JvnkDFX1/mxV2bFXZsVdmxV2bF&#10;XZ+h7/n2z/6x7+Y3/MTrv/dEtMVfzw/8/Jv/AFsL8uf+YbQv+63d5+eHFX9D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1f/wCfNv8A5Pqf/tiXv/J62xV+UH/P&#10;5L/yQsH/AG27L/kzc55f/wCc/P8A1obzr/20n/4gmKvqD/nAP/1nnyV/2zU/4m+eQMVfX+bFXZsV&#10;dmxV2bFXZsVdn6Hv+fbP/rHv5jf8xOu/90S0xV/PD/z8m/8AWwvy5/5htC/7rd3n54cVf0P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fV//AJ82/wDk+p/+2Je/&#10;8nrbFX5Qf8/kv/JCwf8Abbsv+TNznl//AJz8/wDWhvOv/bSf/iCYq+oP+cA//WefJX/bNT/ib55A&#10;xV9f5sVdmxV2bFXZsVdmxV2foe/59s/+se/mN/zE67/3RLTFX88P/Pyb/wBbC/Ln/mG0L/ut3efn&#10;hxV/Q9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9X/8Anzb/&#10;AOT6n/7Yl7/yetsVflB/z+S/8kLB/wBtuy/5M3OeX/8AnPz/ANaG86/9tJ/+IJir6g/5wD/9Z58l&#10;f9s1P+JvnkDFX1/mxV2bFXZsVdmxV2bFXZ+h7/n2z/6x7+Y3/MTrv/dEtMVfzw/8/Jv/AFsL8uf+&#10;YbQv+63d5+eHFX9D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n1f/wCfNv8A5Pqf/tiXv/J62xV+UH/P5L/yQsH/AG27L/kzc55f/wCc/P8A1obzr/20n/4gmKvq&#10;D/nAP/1nnyV/2zU/4m+eQMVfX+bFXZsVdmxV2bFXZsVdn6L/APn3NYi0/wCcN/Pkgavrya9JSnSm&#10;kwR0/wCEr9OKv50P+fjN8bv/AJzI8hxlaehHoMda9a6tPJX/AIen0Z+dDFX9F+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n17/58rxJJ+eGrllBKeXLtlJFaH69Y&#10;Co8DQkfIkYq/IT/n9RK8f5H6QFYgP5jtFYA0qPqN+aHxFQD8wDnkP/nPz/1obzr/ANtJ/wDiCYq+&#10;vP8AnAP/ANZ58lf9s1P+JvnkDFX1/mxV2bFXZsVdmxV2bFXZ+j7/AJ95f+sY+dP+3/8A902PFX84&#10;P/Pw3/1s7yX/ANuD/upSZ+cHFX9H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1+/wCfKn/k79Z/8Bu6/wCo+wxV+QP/AD+r/wDJIaN/4Elr/wBQF/nkD/nPz/1o&#10;bzr/ANtJ/wDiCYq+v/8AnAP/ANZ58lf9s1P+JvnkDFX1/mxV2bFXZsVdmxV2bFXZ+j7/AJ95f+sY&#10;+dP+3/8A902PFX84P/Pw3/1s7yX/ANuD/upSZ+cHFX9H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1+/wCfKn/k79Z/8Bu6/wCo+wxV+QP/AD+r/wDJIaN/4Elr&#10;/wBQF/nkD/nPz/1obzr/ANtJ/wDiCYq+v/8AnAP/ANZ58lf9s1P+JvnkDFX1/mxV2bFXZsVdmxV2&#10;bFXZ+j7/AJ95f+sY+dP+3/8A902PFX84P/Pw3/1s7yX/ANuD/upSZ+cHFX9H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1+/wCfKn/k79Z/8Bu6/wCo+wxV+QP/&#10;AD+r/wDJIaN/4Elr/wBQF/nkD/nPz/1obzr/ANtJ/wDiCYq+v/8AnAP/ANZ58lf9s1P+JvnkDFX1&#10;/mxV2bFXZsVdmxV2bFXZ+j7/AJ95f+sY+dP+3/8A902PFX84P/Pw3/1s7yX/ANuD/upSZ+cHFX9H&#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1+/wCfKn/k79Z/&#10;8Bu6/wCo+wxV+QP/AD+r/wDJIaN/4Elr/wBQF/nkD/nPz/1obzr/ANtJ/wDiCYq+v/8AnAP/ANZ5&#10;8lf9s1P+JvnkDFX1/mxV2bFXZsVdmxV2bFXZ+j7/AJ95f+sY+dP+3/8A902PFX84P/Pw3/1s7yX/&#10;ANuD/upSZ+cHFX9H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n1+/wCfKn/k79Z/8Bu6/wCo+wxV+QP/AD+r/wDJIaN/4Elr/wBQF/nkD/nPz/1obzr/ANtJ/wDi&#10;CYq+v/8AnAP/ANZ58lf9s1P+JvnkDFX1/mxV2bFXZsVdmxV2bFXZ+j7/AJ95f+sY+dP+3/8A902P&#10;FX84P/Pw3/1s7yX/ANuD/upSZ+cHFX9H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1+/wCfKn/k79Z/8Bu6/wCo+wxV+QP/AD+r/wDJIaN/4Elr/wBQF/nkD/nP&#10;z/1obzr/ANtJ/wDiCYq+v/8AnAP/ANZ58lf9s1P+JvnkDFX1/mxV2bFXZsVdmxV2bFXZ+j7/AJ95&#10;f+sY+dP+3/8A902PFX84P/Pw3/1s7yX/ANuD/upSZ+cHFX9H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1+/wCfKn/k79Z/8Bu6/wCo+wxV+QP/AD+r/wDJIaN/&#10;4Elr/wBQF/nkD/nPz/1obzr/ANtJ/wDiCYq+v/8AnAP/ANZ58lf9s1P+JvnkDFX1/mxV2bFXZsVd&#10;mxV2bFXZ+j7/AJ95f+sY+dP+3/8A902PFX84P/Pw3/1s7yX/ANuD/upSZ+cHFX9H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1+/wCfKn/k79Z/8Bu6/wCo+wxV&#10;+QP/AD+r/wDJIaN/4Elr/wBQF/nkD/nPz/1obzr/ANtJ/wDiCYq+v/8AnAP/ANZ58lf9s1P+Jvnk&#10;DFX1/mxV2bFXZsVdmxV2bFXZ+j7/AJ95f+sY+dP+3/8A902PFX84P/Pw3/1s7yX/ANuD/upSZ+cH&#10;FX9H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1+/wCfKn/k&#10;79Z/8Bu6/wCo+wxV+QP/AD+r/wDJIaN/4Elr/wBQF/nkD/nPz/1obzr/ANtJ/wDiCYq+v/8AnAP/&#10;ANZ58lf9s1P+JvnkDFX1/mxV2bFXZsVdmxV2bFXZ+j7/AJ95f+sY+dP+3/8A902PFX84P/Pw3/1s&#10;7yX/ANuD/upSZ+cHFX9H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n1+/wCfKn/k79Z/8Bu6/wCo+wxV+QP/AD+r/wDJIaN/4Elr/wBQF/nkD/nPz/1obzr/ANtJ&#10;/wDiCYq+v/8AnAP/ANZ58lf9s1P+JvnkDFX1/mxV2bFXZsVdmxV2bFXZ+j7/AJ95f+sY+dP+3/8A&#10;902PFX84P/Pw3/1s7yX/ANuD/upSZ+cHFX9H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1+/wCfKn/k79Z/8Bu6/wCo+wxV+QP/AD+r/wDJIaN/4Elr/wBQF/nk&#10;D/nPz/1obzr/ANtJ/wDiCYq+v/8AnAP/ANZ58lf9s1P+JvnkDFX1/mxV2bFXZsVdmxV2bFXZ+j7/&#10;AJ95f+sY+dP+3/8A902PFX84P/Pw3/1s7yX/ANuD/upSZ+cHFX9H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1+/wCfKn/k79Z/8Bu6/wCo+wxV+QP/AD+r/wDJ&#10;IaN/4Elr/wBQF/niz/nOW9fUPz/87yOACNYuo9vCN+A613oor74q+0/+cGrJNP8AyA8kRoSQdHtZ&#10;N/GROZ6U2qxp7Z5UxV9V5sVdmxV2bFXZsVdmxV2fo+/595f+sY+dP+3/AP8AdNjxV/OD/wA/Df8A&#10;1s7yX/24P+6lJn5wcVf0f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&#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0" type="#_x0000_t75" style="position:absolute;left:1254;top:1226;width:9658;height:16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">
            <v:imagedata r:id="rId1" o:title=""/>
          </v:shape>
          <v:shape id="Picture 3" o:spid="_x0000_s2051" type="#_x0000_t75" style="position:absolute;left:8714;top:1363;width:2102;height:15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">
            <v:imagedata r:id="rId2" o:title=""/>
          </v:shape>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FA2" w:rsidRDefault="00934FA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F75133"/>
    <w:multiLevelType w:val="hybridMultilevel"/>
    <w:tmpl w:val="E0302BCE"/>
    <w:lvl w:ilvl="0" w:tplc="ED0207A4">
      <w:start w:val="1"/>
      <w:numFmt w:val="bullet"/>
      <w:lvlText w:val=""/>
      <w:lvlJc w:val="left"/>
      <w:pPr>
        <w:tabs>
          <w:tab w:val="num" w:pos="720"/>
        </w:tabs>
        <w:ind w:left="720" w:hanging="360"/>
      </w:pPr>
      <w:rPr>
        <w:rFonts w:ascii="Wingdings" w:hAnsi="Wingdings" w:hint="default"/>
        <w:color w:val="auto"/>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
    <w:nsid w:val="2B895DCE"/>
    <w:multiLevelType w:val="hybridMultilevel"/>
    <w:tmpl w:val="0540DEC4"/>
    <w:lvl w:ilvl="0" w:tplc="FFFFFFFF">
      <w:start w:val="1"/>
      <w:numFmt w:val="bullet"/>
      <w:lvlText w:val=""/>
      <w:lvlJc w:val="left"/>
      <w:pPr>
        <w:tabs>
          <w:tab w:val="num" w:pos="720"/>
        </w:tabs>
        <w:ind w:left="720" w:hanging="36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20A98"/>
    <w:rsid w:val="000361C3"/>
    <w:rsid w:val="00045607"/>
    <w:rsid w:val="000661CA"/>
    <w:rsid w:val="000817D6"/>
    <w:rsid w:val="00084CE9"/>
    <w:rsid w:val="000A08CD"/>
    <w:rsid w:val="000B3A49"/>
    <w:rsid w:val="000C522B"/>
    <w:rsid w:val="000D6F60"/>
    <w:rsid w:val="00111BA1"/>
    <w:rsid w:val="0011473D"/>
    <w:rsid w:val="00120A98"/>
    <w:rsid w:val="00123C20"/>
    <w:rsid w:val="0014100D"/>
    <w:rsid w:val="00150F41"/>
    <w:rsid w:val="00173003"/>
    <w:rsid w:val="00180F8B"/>
    <w:rsid w:val="001845D7"/>
    <w:rsid w:val="001920EF"/>
    <w:rsid w:val="001D044E"/>
    <w:rsid w:val="00203F2F"/>
    <w:rsid w:val="002125A4"/>
    <w:rsid w:val="002408BE"/>
    <w:rsid w:val="0024451A"/>
    <w:rsid w:val="00273E90"/>
    <w:rsid w:val="002903D4"/>
    <w:rsid w:val="002A6EBD"/>
    <w:rsid w:val="002D5EE5"/>
    <w:rsid w:val="002D60B5"/>
    <w:rsid w:val="002D7E37"/>
    <w:rsid w:val="002F1695"/>
    <w:rsid w:val="003075F5"/>
    <w:rsid w:val="00324003"/>
    <w:rsid w:val="00337156"/>
    <w:rsid w:val="00346A7C"/>
    <w:rsid w:val="003471FC"/>
    <w:rsid w:val="00373002"/>
    <w:rsid w:val="003A4342"/>
    <w:rsid w:val="003D2344"/>
    <w:rsid w:val="003E302A"/>
    <w:rsid w:val="00414B29"/>
    <w:rsid w:val="0044481F"/>
    <w:rsid w:val="00450949"/>
    <w:rsid w:val="00462FB6"/>
    <w:rsid w:val="00477D8E"/>
    <w:rsid w:val="00487925"/>
    <w:rsid w:val="004C5605"/>
    <w:rsid w:val="004C5721"/>
    <w:rsid w:val="004D0AC9"/>
    <w:rsid w:val="004F26F6"/>
    <w:rsid w:val="00511EE2"/>
    <w:rsid w:val="00516EA7"/>
    <w:rsid w:val="00523C04"/>
    <w:rsid w:val="0053153F"/>
    <w:rsid w:val="0057195D"/>
    <w:rsid w:val="00574754"/>
    <w:rsid w:val="00595952"/>
    <w:rsid w:val="00596DB0"/>
    <w:rsid w:val="005F4E9A"/>
    <w:rsid w:val="005F5787"/>
    <w:rsid w:val="006014E0"/>
    <w:rsid w:val="006163B9"/>
    <w:rsid w:val="00616F26"/>
    <w:rsid w:val="006448D1"/>
    <w:rsid w:val="00660E9F"/>
    <w:rsid w:val="0066484A"/>
    <w:rsid w:val="00673315"/>
    <w:rsid w:val="006B198D"/>
    <w:rsid w:val="007235AD"/>
    <w:rsid w:val="007327E8"/>
    <w:rsid w:val="00736B58"/>
    <w:rsid w:val="007471FE"/>
    <w:rsid w:val="00764464"/>
    <w:rsid w:val="0078252B"/>
    <w:rsid w:val="007B2EA9"/>
    <w:rsid w:val="007C5638"/>
    <w:rsid w:val="007C7DC6"/>
    <w:rsid w:val="007E431F"/>
    <w:rsid w:val="007F7F05"/>
    <w:rsid w:val="00802DF0"/>
    <w:rsid w:val="0081170C"/>
    <w:rsid w:val="00854787"/>
    <w:rsid w:val="008730E6"/>
    <w:rsid w:val="008772C8"/>
    <w:rsid w:val="00884F77"/>
    <w:rsid w:val="0089634F"/>
    <w:rsid w:val="008D21CE"/>
    <w:rsid w:val="008D709D"/>
    <w:rsid w:val="008E3990"/>
    <w:rsid w:val="008F2B0E"/>
    <w:rsid w:val="0090318F"/>
    <w:rsid w:val="00906522"/>
    <w:rsid w:val="009070ED"/>
    <w:rsid w:val="009128B3"/>
    <w:rsid w:val="00914B38"/>
    <w:rsid w:val="00922188"/>
    <w:rsid w:val="00933A69"/>
    <w:rsid w:val="00934FA2"/>
    <w:rsid w:val="0095379E"/>
    <w:rsid w:val="0096321A"/>
    <w:rsid w:val="009A1D64"/>
    <w:rsid w:val="009A3B71"/>
    <w:rsid w:val="009B0518"/>
    <w:rsid w:val="009B2072"/>
    <w:rsid w:val="009C3828"/>
    <w:rsid w:val="009C43D3"/>
    <w:rsid w:val="009E6409"/>
    <w:rsid w:val="009E6F8A"/>
    <w:rsid w:val="009F53E4"/>
    <w:rsid w:val="00A165C9"/>
    <w:rsid w:val="00A259B3"/>
    <w:rsid w:val="00A359A9"/>
    <w:rsid w:val="00A463F0"/>
    <w:rsid w:val="00A470F1"/>
    <w:rsid w:val="00A6767C"/>
    <w:rsid w:val="00A80C9F"/>
    <w:rsid w:val="00A81D07"/>
    <w:rsid w:val="00A83AF8"/>
    <w:rsid w:val="00A963D3"/>
    <w:rsid w:val="00AB2A85"/>
    <w:rsid w:val="00AC1F21"/>
    <w:rsid w:val="00AF1757"/>
    <w:rsid w:val="00B11191"/>
    <w:rsid w:val="00B15138"/>
    <w:rsid w:val="00B318F8"/>
    <w:rsid w:val="00B431EF"/>
    <w:rsid w:val="00B462DD"/>
    <w:rsid w:val="00BA1887"/>
    <w:rsid w:val="00BA501F"/>
    <w:rsid w:val="00BB664B"/>
    <w:rsid w:val="00BC26A1"/>
    <w:rsid w:val="00BF1673"/>
    <w:rsid w:val="00C01190"/>
    <w:rsid w:val="00C135D4"/>
    <w:rsid w:val="00C16747"/>
    <w:rsid w:val="00C1737C"/>
    <w:rsid w:val="00C26DF0"/>
    <w:rsid w:val="00C453C8"/>
    <w:rsid w:val="00C6641F"/>
    <w:rsid w:val="00C806AF"/>
    <w:rsid w:val="00C83D1C"/>
    <w:rsid w:val="00C92C84"/>
    <w:rsid w:val="00C9638E"/>
    <w:rsid w:val="00CA1B73"/>
    <w:rsid w:val="00CA2792"/>
    <w:rsid w:val="00CA4C70"/>
    <w:rsid w:val="00CB7306"/>
    <w:rsid w:val="00CB7ACC"/>
    <w:rsid w:val="00CC30B0"/>
    <w:rsid w:val="00CC4C84"/>
    <w:rsid w:val="00CF0222"/>
    <w:rsid w:val="00CF2D42"/>
    <w:rsid w:val="00D05B14"/>
    <w:rsid w:val="00D071E2"/>
    <w:rsid w:val="00D20C12"/>
    <w:rsid w:val="00D31F7F"/>
    <w:rsid w:val="00D322F1"/>
    <w:rsid w:val="00D3267C"/>
    <w:rsid w:val="00D3300F"/>
    <w:rsid w:val="00D33855"/>
    <w:rsid w:val="00D40FEA"/>
    <w:rsid w:val="00D42CCC"/>
    <w:rsid w:val="00D86030"/>
    <w:rsid w:val="00DA4765"/>
    <w:rsid w:val="00DF5A37"/>
    <w:rsid w:val="00E01B76"/>
    <w:rsid w:val="00E12D1F"/>
    <w:rsid w:val="00E14E77"/>
    <w:rsid w:val="00E23B02"/>
    <w:rsid w:val="00E2435C"/>
    <w:rsid w:val="00E33817"/>
    <w:rsid w:val="00E678E2"/>
    <w:rsid w:val="00E71FDD"/>
    <w:rsid w:val="00E83FE9"/>
    <w:rsid w:val="00E8426D"/>
    <w:rsid w:val="00E936F5"/>
    <w:rsid w:val="00EA0EAE"/>
    <w:rsid w:val="00EB70CD"/>
    <w:rsid w:val="00EC4262"/>
    <w:rsid w:val="00ED4945"/>
    <w:rsid w:val="00EE77A1"/>
    <w:rsid w:val="00F135D1"/>
    <w:rsid w:val="00F252E1"/>
    <w:rsid w:val="00F436E7"/>
    <w:rsid w:val="00F63289"/>
    <w:rsid w:val="00F67038"/>
    <w:rsid w:val="00F713D1"/>
    <w:rsid w:val="00F733D4"/>
    <w:rsid w:val="00FB1545"/>
    <w:rsid w:val="00FD505A"/>
    <w:rsid w:val="00FE37B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4262"/>
    <w:pPr>
      <w:spacing w:after="200" w:line="276" w:lineRule="auto"/>
    </w:pPr>
    <w:rPr>
      <w:lang w:val="en-GB"/>
    </w:rPr>
  </w:style>
  <w:style w:type="paragraph" w:styleId="Heading1">
    <w:name w:val="heading 1"/>
    <w:basedOn w:val="Normal"/>
    <w:next w:val="Normal"/>
    <w:link w:val="Heading1Char"/>
    <w:uiPriority w:val="99"/>
    <w:qFormat/>
    <w:locked/>
    <w:rsid w:val="00B11191"/>
    <w:pPr>
      <w:keepNext/>
      <w:spacing w:before="240" w:after="60" w:line="240" w:lineRule="auto"/>
      <w:outlineLvl w:val="0"/>
    </w:pPr>
    <w:rPr>
      <w:rFonts w:ascii="Cambria" w:hAnsi="Cambria"/>
      <w:b/>
      <w:bCs/>
      <w:kern w:val="32"/>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F2D42"/>
    <w:rPr>
      <w:rFonts w:ascii="Cambria" w:hAnsi="Cambria" w:cs="Times New Roman"/>
      <w:b/>
      <w:kern w:val="32"/>
      <w:sz w:val="32"/>
      <w:lang w:val="en-GB"/>
    </w:rPr>
  </w:style>
  <w:style w:type="paragraph" w:styleId="Header">
    <w:name w:val="header"/>
    <w:basedOn w:val="Normal"/>
    <w:link w:val="HeaderChar"/>
    <w:uiPriority w:val="99"/>
    <w:rsid w:val="00120A98"/>
    <w:pPr>
      <w:tabs>
        <w:tab w:val="center" w:pos="4513"/>
        <w:tab w:val="right" w:pos="9026"/>
      </w:tabs>
      <w:spacing w:after="0" w:line="240" w:lineRule="auto"/>
    </w:pPr>
    <w:rPr>
      <w:sz w:val="20"/>
      <w:szCs w:val="20"/>
      <w:lang w:val="en-US"/>
    </w:rPr>
  </w:style>
  <w:style w:type="character" w:customStyle="1" w:styleId="HeaderChar">
    <w:name w:val="Header Char"/>
    <w:basedOn w:val="DefaultParagraphFont"/>
    <w:link w:val="Header"/>
    <w:uiPriority w:val="99"/>
    <w:locked/>
    <w:rsid w:val="00120A98"/>
    <w:rPr>
      <w:rFonts w:cs="Times New Roman"/>
    </w:rPr>
  </w:style>
  <w:style w:type="paragraph" w:styleId="Footer">
    <w:name w:val="footer"/>
    <w:basedOn w:val="Normal"/>
    <w:link w:val="FooterChar"/>
    <w:uiPriority w:val="99"/>
    <w:rsid w:val="00120A98"/>
    <w:pPr>
      <w:tabs>
        <w:tab w:val="center" w:pos="4513"/>
        <w:tab w:val="right" w:pos="9026"/>
      </w:tabs>
      <w:spacing w:after="0" w:line="240" w:lineRule="auto"/>
    </w:pPr>
    <w:rPr>
      <w:sz w:val="20"/>
      <w:szCs w:val="20"/>
      <w:lang w:val="en-US"/>
    </w:rPr>
  </w:style>
  <w:style w:type="character" w:customStyle="1" w:styleId="FooterChar">
    <w:name w:val="Footer Char"/>
    <w:basedOn w:val="DefaultParagraphFont"/>
    <w:link w:val="Footer"/>
    <w:uiPriority w:val="99"/>
    <w:locked/>
    <w:rsid w:val="00120A98"/>
    <w:rPr>
      <w:rFonts w:cs="Times New Roman"/>
    </w:rPr>
  </w:style>
  <w:style w:type="paragraph" w:styleId="BalloonText">
    <w:name w:val="Balloon Text"/>
    <w:basedOn w:val="Normal"/>
    <w:link w:val="BalloonTextChar"/>
    <w:uiPriority w:val="99"/>
    <w:semiHidden/>
    <w:rsid w:val="00120A98"/>
    <w:pPr>
      <w:spacing w:after="0" w:line="240" w:lineRule="auto"/>
    </w:pPr>
    <w:rPr>
      <w:rFonts w:ascii="Tahoma" w:hAnsi="Tahoma"/>
      <w:sz w:val="16"/>
      <w:szCs w:val="16"/>
      <w:lang w:val="en-US"/>
    </w:rPr>
  </w:style>
  <w:style w:type="character" w:customStyle="1" w:styleId="BalloonTextChar">
    <w:name w:val="Balloon Text Char"/>
    <w:basedOn w:val="DefaultParagraphFont"/>
    <w:link w:val="BalloonText"/>
    <w:uiPriority w:val="99"/>
    <w:semiHidden/>
    <w:locked/>
    <w:rsid w:val="00120A98"/>
    <w:rPr>
      <w:rFonts w:ascii="Tahoma" w:hAnsi="Tahoma" w:cs="Times New Roman"/>
      <w:sz w:val="16"/>
    </w:rPr>
  </w:style>
  <w:style w:type="character" w:styleId="Hyperlink">
    <w:name w:val="Hyperlink"/>
    <w:basedOn w:val="DefaultParagraphFont"/>
    <w:uiPriority w:val="99"/>
    <w:rsid w:val="00DF5A37"/>
    <w:rPr>
      <w:rFonts w:cs="Times New Roman"/>
      <w:color w:val="0000FF"/>
      <w:u w:val="single"/>
    </w:rPr>
  </w:style>
  <w:style w:type="paragraph" w:styleId="Title">
    <w:name w:val="Title"/>
    <w:basedOn w:val="Normal"/>
    <w:link w:val="TitleChar"/>
    <w:uiPriority w:val="99"/>
    <w:qFormat/>
    <w:locked/>
    <w:rsid w:val="008F2B0E"/>
    <w:pPr>
      <w:spacing w:after="0" w:line="240" w:lineRule="auto"/>
      <w:jc w:val="center"/>
    </w:pPr>
    <w:rPr>
      <w:rFonts w:ascii="Cambria" w:hAnsi="Cambria"/>
      <w:b/>
      <w:bCs/>
      <w:kern w:val="28"/>
      <w:sz w:val="32"/>
      <w:szCs w:val="32"/>
    </w:rPr>
  </w:style>
  <w:style w:type="character" w:customStyle="1" w:styleId="TitleChar">
    <w:name w:val="Title Char"/>
    <w:basedOn w:val="DefaultParagraphFont"/>
    <w:link w:val="Title"/>
    <w:uiPriority w:val="99"/>
    <w:locked/>
    <w:rsid w:val="009070ED"/>
    <w:rPr>
      <w:rFonts w:ascii="Cambria" w:hAnsi="Cambria" w:cs="Times New Roman"/>
      <w:b/>
      <w:kern w:val="28"/>
      <w:sz w:val="32"/>
      <w:lang w:val="en-GB"/>
    </w:rPr>
  </w:style>
  <w:style w:type="paragraph" w:styleId="BodyText2">
    <w:name w:val="Body Text 2"/>
    <w:basedOn w:val="Normal"/>
    <w:link w:val="BodyText2Char"/>
    <w:uiPriority w:val="99"/>
    <w:rsid w:val="008F2B0E"/>
    <w:pPr>
      <w:spacing w:after="0" w:line="360" w:lineRule="auto"/>
      <w:jc w:val="both"/>
    </w:pPr>
    <w:rPr>
      <w:sz w:val="20"/>
      <w:szCs w:val="20"/>
    </w:rPr>
  </w:style>
  <w:style w:type="character" w:customStyle="1" w:styleId="BodyText2Char">
    <w:name w:val="Body Text 2 Char"/>
    <w:basedOn w:val="DefaultParagraphFont"/>
    <w:link w:val="BodyText2"/>
    <w:uiPriority w:val="99"/>
    <w:semiHidden/>
    <w:locked/>
    <w:rsid w:val="009070ED"/>
    <w:rPr>
      <w:rFonts w:cs="Times New Roman"/>
      <w:lang w:val="en-GB"/>
    </w:rPr>
  </w:style>
  <w:style w:type="paragraph" w:styleId="HTMLPreformatted">
    <w:name w:val="HTML Preformatted"/>
    <w:basedOn w:val="Normal"/>
    <w:link w:val="HTMLPreformattedChar1"/>
    <w:uiPriority w:val="99"/>
    <w:rsid w:val="008F2B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en-US"/>
    </w:rPr>
  </w:style>
  <w:style w:type="character" w:customStyle="1" w:styleId="HTMLPreformattedChar">
    <w:name w:val="HTML Preformatted Char"/>
    <w:basedOn w:val="DefaultParagraphFont"/>
    <w:link w:val="HTMLPreformatted"/>
    <w:uiPriority w:val="99"/>
    <w:semiHidden/>
    <w:locked/>
    <w:rsid w:val="009070ED"/>
    <w:rPr>
      <w:rFonts w:ascii="Courier New" w:hAnsi="Courier New" w:cs="Times New Roman"/>
      <w:sz w:val="20"/>
      <w:lang w:val="en-GB"/>
    </w:rPr>
  </w:style>
  <w:style w:type="character" w:customStyle="1" w:styleId="HTMLPreformattedChar1">
    <w:name w:val="HTML Preformatted Char1"/>
    <w:link w:val="HTMLPreformatted"/>
    <w:uiPriority w:val="99"/>
    <w:locked/>
    <w:rsid w:val="008F2B0E"/>
    <w:rPr>
      <w:rFonts w:ascii="Courier New" w:hAnsi="Courier New"/>
      <w:lang w:val="en-US" w:eastAsia="en-US"/>
    </w:rPr>
  </w:style>
  <w:style w:type="table" w:styleId="TableGrid">
    <w:name w:val="Table Grid"/>
    <w:basedOn w:val="TableNormal"/>
    <w:uiPriority w:val="99"/>
    <w:locked/>
    <w:rsid w:val="00FB1545"/>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A359A9"/>
    <w:pPr>
      <w:autoSpaceDE w:val="0"/>
      <w:autoSpaceDN w:val="0"/>
      <w:adjustRightInd w:val="0"/>
    </w:pPr>
    <w:rPr>
      <w:rFonts w:ascii="Times New Roman"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22895170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1</Pages>
  <Words>332</Words>
  <Characters>1898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subject/>
  <dc:creator>Windows User</dc:creator>
  <cp:keywords/>
  <dc:description/>
  <cp:lastModifiedBy>USER</cp:lastModifiedBy>
  <cp:revision>3</cp:revision>
  <dcterms:created xsi:type="dcterms:W3CDTF">2021-03-07T07:59:00Z</dcterms:created>
  <dcterms:modified xsi:type="dcterms:W3CDTF">2021-07-27T04:15:00Z</dcterms:modified>
</cp:coreProperties>
</file>